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0</wp:posOffset>
                </wp:positionV>
                <wp:extent cx="6531610" cy="262255"/>
                <wp:effectExtent l="0" t="0" r="2540" b="444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610" cy="262255"/>
                        </a:xfrm>
                        <a:prstGeom prst="rect">
                          <a:avLst/>
                        </a:prstGeom>
                        <a:solidFill>
                          <a:srgbClr val="004EA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Style w:val="8"/>
                                <w:color w:val="F0F0F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8"/>
                                <w:rFonts w:hint="eastAsia"/>
                                <w:color w:val="F0F0F0"/>
                                <w:sz w:val="22"/>
                                <w:szCs w:val="22"/>
                              </w:rPr>
                              <w:t>Product introduction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25pt;margin-top:0pt;height:20.65pt;width:514.3pt;z-index:251659264;mso-width-relative:page;mso-height-relative:page;" fillcolor="#004EA2" filled="t" stroked="f" coordsize="21600,21600" o:gfxdata="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Vuq1DXAAAABwEAAA8AAAAAAAAAAQAgAAAAIgAAAGRycy9kb3ducmV2LnhtbFBLAQIUABQA&#10;AAAIAIdO4kBfjZUmuAEAAGwDAAAOAAAAAAAAAAEAIAAAACY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Style w:val="8"/>
                          <w:color w:val="F0F0F0"/>
                          <w:sz w:val="22"/>
                          <w:szCs w:val="22"/>
                        </w:rPr>
                      </w:pPr>
                      <w:r>
                        <w:rPr>
                          <w:rStyle w:val="8"/>
                          <w:rFonts w:hint="eastAsia"/>
                          <w:color w:val="F0F0F0"/>
                          <w:sz w:val="22"/>
                          <w:szCs w:val="22"/>
                        </w:rPr>
                        <w:t>Product introduction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pPr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A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rray microphone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>NAJA A302</w:t>
      </w:r>
    </w:p>
    <w:p>
      <w:pPr>
        <w:jc w:val="left"/>
        <w:rPr>
          <w:rFonts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With a dust-proof mesh cover, the use time is longer, and the pickup distance is 5-</w:t>
      </w:r>
      <w:r>
        <w:rPr>
          <w:rFonts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8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Meter, directional broadband directivity, suitable for a variety of application scenarios, and can be adapted to other products of Soundfit to meet the needs.</w:t>
      </w:r>
    </w:p>
    <w:p>
      <w:pPr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 w:cs="微软雅黑"/>
          <w:sz w:val="24"/>
          <w:szCs w:val="24"/>
          <w:highlight w:val="yellow"/>
        </w:rPr>
      </w:pPr>
      <w:r>
        <w:rPr>
          <w:rFonts w:ascii="微软雅黑" w:hAnsi="微软雅黑" w:eastAsia="微软雅黑" w:cs="微软雅黑"/>
          <w:sz w:val="24"/>
          <w:szCs w:val="24"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2371725" cy="114808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4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>
      <w:pPr>
        <w:jc w:val="center"/>
      </w:pPr>
    </w:p>
    <w:p/>
    <w:p>
      <w:bookmarkStart w:id="0" w:name="_GoBack"/>
      <w:bookmarkEnd w:id="0"/>
    </w:p>
    <w:p/>
    <w:p>
      <w:pPr>
        <w:jc w:val="center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49530</wp:posOffset>
                </wp:positionV>
                <wp:extent cx="6536055" cy="262255"/>
                <wp:effectExtent l="0" t="0" r="17145" b="444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055" cy="262255"/>
                        </a:xfrm>
                        <a:prstGeom prst="rect">
                          <a:avLst/>
                        </a:prstGeom>
                        <a:solidFill>
                          <a:srgbClr val="004EA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Style w:val="8"/>
                                <w:color w:val="F0F0F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8"/>
                                <w:color w:val="F0F0F0"/>
                                <w:sz w:val="22"/>
                                <w:szCs w:val="22"/>
                              </w:rPr>
                              <w:t>Main features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1pt;margin-top:3.9pt;height:20.65pt;width:514.65pt;z-index:251663360;mso-width-relative:page;mso-height-relative:page;" fillcolor="#004EA2" filled="t" stroked="f" coordsize="21600,21600" o:gfxdata="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oMKx82AAAAAgBAAAPAAAAAAAAAAEAIAAAACIAAABkcnMvZG93bnJldi54bWxQSwECFAAU&#10;AAAACACHTuJAaA5WdbgBAABsAwAADgAAAAAAAAABACAAAAAn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Style w:val="8"/>
                          <w:color w:val="F0F0F0"/>
                          <w:sz w:val="22"/>
                          <w:szCs w:val="22"/>
                        </w:rPr>
                      </w:pPr>
                      <w:r>
                        <w:rPr>
                          <w:rStyle w:val="8"/>
                          <w:color w:val="F0F0F0"/>
                          <w:sz w:val="22"/>
                          <w:szCs w:val="22"/>
                        </w:rPr>
                        <w:t>Main features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pPr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★1. Overcurrent protection;</w:t>
      </w:r>
    </w:p>
    <w:p>
      <w:pPr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★2. High temperature protection;</w:t>
      </w:r>
    </w:p>
    <w:p>
      <w:pPr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★3. Overload protection;</w:t>
      </w:r>
    </w:p>
    <w:p>
      <w:pPr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4. Directional broadband directivity;</w:t>
      </w:r>
    </w:p>
    <w:p>
      <w:pPr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★5. Pickup distance: 5-8 meters;</w:t>
      </w:r>
    </w:p>
    <w:p>
      <w:pPr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★6. Frequency response: 20-18KHz;</w:t>
      </w:r>
    </w:p>
    <w:p>
      <w:pPr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★7. Signal-to-noise ratio: 80dB.</w:t>
      </w:r>
    </w:p>
    <w:p>
      <w:pPr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</w:p>
    <w:p>
      <w:pPr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</w:p>
    <w:p>
      <w:pPr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</w:p>
    <w:tbl>
      <w:tblPr>
        <w:tblStyle w:val="6"/>
        <w:tblpPr w:leftFromText="180" w:rightFromText="180" w:vertAnchor="text" w:horzAnchor="page" w:tblpX="896" w:tblpY="538"/>
        <w:tblOverlap w:val="never"/>
        <w:tblW w:w="102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34"/>
        <w:gridCol w:w="63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Output Interface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hint="default" w:ascii="微软雅黑" w:hAnsi="微软雅黑" w:eastAsia="微软雅黑" w:cs="微软雅黑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val="en-US" w:eastAsia="zh-CN" w:bidi="ar"/>
              </w:rPr>
              <w:t>3pin Phoenix terminal balanced output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channel separation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100dB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Directivity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Directional Broadband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Dynamic Range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95dB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Number of microphones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Microphone type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Capacitor Microphone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Operating Voltage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48V phantom power supply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Sensitivity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-10dB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Maximum power consumption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maximum boost stage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113dB SPL@1kHZ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Frequency response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20-18KHz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834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signal to noise ratio</w:t>
            </w:r>
          </w:p>
        </w:tc>
        <w:tc>
          <w:tcPr>
            <w:tcW w:w="6372" w:type="dxa"/>
          </w:tcPr>
          <w:p>
            <w:pPr>
              <w:widowControl/>
              <w:snapToGrid w:val="0"/>
              <w:spacing w:line="312" w:lineRule="auto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80dB</w:t>
            </w:r>
          </w:p>
        </w:tc>
      </w:tr>
    </w:tbl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45720</wp:posOffset>
                </wp:positionV>
                <wp:extent cx="6504940" cy="262255"/>
                <wp:effectExtent l="0" t="0" r="10160" b="444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40" cy="262255"/>
                        </a:xfrm>
                        <a:prstGeom prst="rect">
                          <a:avLst/>
                        </a:prstGeom>
                        <a:solidFill>
                          <a:srgbClr val="004EA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Style w:val="8"/>
                                <w:color w:val="F0F0F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8"/>
                                <w:rFonts w:hint="eastAsia"/>
                                <w:color w:val="F0F0F0"/>
                                <w:sz w:val="22"/>
                                <w:szCs w:val="22"/>
                              </w:rPr>
                              <w:t>Product Specifications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pt;margin-top:3.6pt;height:20.65pt;width:512.2pt;z-index:251661312;mso-width-relative:page;mso-height-relative:page;" fillcolor="#004EA2" filled="t" stroked="f" coordsize="21600,21600" o:gfxdata="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SKa6rYAAAACAEAAA8AAAAAAAAAAQAgAAAAIgAAAGRycy9kb3ducmV2LnhtbFBLAQIU&#10;ABQAAAAIAIdO4kBGUXOyugEAAGwDAAAOAAAAAAAAAAEAIAAAACcBAABkcnMvZTJvRG9jLnhtbFBL&#10;BQYAAAAABgAGAFkBAABT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Style w:val="8"/>
                          <w:color w:val="F0F0F0"/>
                          <w:sz w:val="22"/>
                          <w:szCs w:val="22"/>
                        </w:rPr>
                      </w:pPr>
                      <w:r>
                        <w:rPr>
                          <w:rStyle w:val="8"/>
                          <w:rFonts w:hint="eastAsia"/>
                          <w:color w:val="F0F0F0"/>
                          <w:sz w:val="22"/>
                          <w:szCs w:val="22"/>
                        </w:rPr>
                        <w:t>Product Specifications</w:t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r:id="rId3" w:type="default"/>
      <w:footerReference r:id="rId4" w:type="default"/>
      <w:type w:val="continuous"/>
      <w:pgSz w:w="11906" w:h="16838"/>
      <w:pgMar w:top="283" w:right="850" w:bottom="283" w:left="85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AAEAE11-D506-4ED0-A137-28488B0D3B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160321F-8832-4AFE-8E2B-EFE7C56225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92EC2C8-9027-4DD0-B6E6-5F7D0E5A72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A946385-F66F-42BD-AE70-1A6BB1F481E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DF9BF0E-96E4-47E1-95DC-3FB53FC4180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E906C846-48FB-4B7E-A143-ACD631E25A25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7" w:fontKey="{219AEA9E-EE74-4058-8172-B4CFA8A950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17145</wp:posOffset>
              </wp:positionH>
              <wp:positionV relativeFrom="paragraph">
                <wp:posOffset>70485</wp:posOffset>
              </wp:positionV>
              <wp:extent cx="6053455" cy="1207135"/>
              <wp:effectExtent l="0" t="0" r="0" b="0"/>
              <wp:wrapNone/>
              <wp:docPr id="6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3455" cy="1207135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line="400" w:lineRule="exact"/>
                            <w:jc w:val="distribute"/>
                            <w:rPr>
                              <w:rFonts w:hint="default" w:ascii="Calibri" w:hAnsi="Calibri" w:eastAsia="微软雅黑" w:cs="Calibri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hint="default" w:ascii="Calibri" w:hAnsi="Calibri" w:eastAsia="微软雅黑" w:cs="Calibri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>400-900-272</w:t>
                          </w:r>
                          <w:r>
                            <w:rPr>
                              <w:rFonts w:hint="default" w:ascii="Calibri" w:hAnsi="Calibri" w:eastAsia="微软雅黑" w:cs="Calibri"/>
                              <w:color w:val="000000"/>
                              <w:sz w:val="24"/>
                              <w:szCs w:val="24"/>
                              <w:shd w:val="clear" w:color="auto" w:fill="FFFFFF"/>
                              <w:lang w:val="en-US" w:eastAsia="zh-CN"/>
                            </w:rPr>
                            <w:t xml:space="preserve">   </w:t>
                          </w:r>
                          <w:r>
                            <w:rPr>
                              <w:rFonts w:hint="default" w:ascii="Calibri" w:hAnsi="Calibri" w:eastAsia="微软雅黑" w:cs="Calibri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>service@s-track.cn</w:t>
                          </w:r>
                          <w:r>
                            <w:rPr>
                              <w:rFonts w:hint="default" w:ascii="Calibri" w:hAnsi="Calibri" w:eastAsia="微软雅黑" w:cs="Calibri"/>
                              <w:color w:val="000000"/>
                              <w:sz w:val="24"/>
                              <w:szCs w:val="24"/>
                              <w:shd w:val="clear" w:color="auto" w:fill="FFFFFF"/>
                              <w:lang w:val="en-US" w:eastAsia="zh-CN"/>
                            </w:rPr>
                            <w:t xml:space="preserve">   </w:t>
                          </w:r>
                          <w:r>
                            <w:rPr>
                              <w:rFonts w:hint="default" w:ascii="Calibri" w:hAnsi="Calibri" w:eastAsia="微软雅黑" w:cs="Calibri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>www.s-track.cn</w:t>
                          </w:r>
                          <w:r>
                            <w:rPr>
                              <w:rFonts w:hint="default" w:ascii="Calibri" w:hAnsi="Calibri" w:cs="Calibri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Calibri" w:hAnsi="Calibri" w:eastAsia="微软雅黑" w:cs="Calibri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</w:p>
                        <w:p>
                          <w:pPr>
                            <w:pStyle w:val="2"/>
                            <w:spacing w:line="400" w:lineRule="exact"/>
                            <w:jc w:val="distribute"/>
                            <w:rPr>
                              <w:rFonts w:eastAsia="微软雅黑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default" w:ascii="Calibri" w:hAnsi="Calibri" w:eastAsia="宋体" w:cs="Calibri"/>
                              <w:i w:val="0"/>
                              <w:iCs w:val="0"/>
                              <w:caps w:val="0"/>
                              <w:color w:val="333333"/>
                              <w:spacing w:val="0"/>
                              <w:sz w:val="24"/>
                              <w:szCs w:val="24"/>
                              <w:shd w:val="clear" w:fill="FFFFFF"/>
                            </w:rPr>
                            <w:t xml:space="preserve">9/F, Block B, Building 1, Shangzhi Technology Park, Guangming District, Shenzhen, </w:t>
                          </w:r>
                          <w:r>
                            <w:rPr>
                              <w:rFonts w:ascii="Arial" w:hAnsi="Arial" w:eastAsia="宋体" w:cs="Arial"/>
                              <w:i w:val="0"/>
                              <w:iCs w:val="0"/>
                              <w:caps w:val="0"/>
                              <w:color w:val="333333"/>
                              <w:spacing w:val="0"/>
                              <w:sz w:val="22"/>
                              <w:szCs w:val="22"/>
                              <w:shd w:val="clear" w:fill="FFFFFF"/>
                            </w:rPr>
                            <w:t>China</w:t>
                          </w:r>
                        </w:p>
                      </w:txbxContent>
                    </wps:txbx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1.35pt;margin-top:5.55pt;height:95.05pt;width:476.65pt;z-index:251663360;mso-width-relative:page;mso-height-relative:page;" filled="f" stroked="f" coordsize="21600,21600" o:gfxdata="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wd4PrZAAAACAEAAA8AAAAAAAAAAQAgAAAA&#10;IgAAAGRycy9kb3ducmV2LnhtbFBLAQIUABQAAAAIAIdO4kCkB1OB0QEAAH8DAAAOAAAAAAAAAAEA&#10;IAAAACgBAABkcnMvZTJvRG9jLnhtbFBLBQYAAAAABgAGAFkBAABrBQAAAAA=&#10;">
              <v:fill on="f" focussize="0,0"/>
              <v:stroke on="f" weight="1.25pt"/>
              <v:imagedata o:title=""/>
              <o:lock v:ext="edit" aspectratio="f"/>
              <v:textbox>
                <w:txbxContent>
                  <w:p>
                    <w:pPr>
                      <w:pStyle w:val="2"/>
                      <w:spacing w:line="400" w:lineRule="exact"/>
                      <w:jc w:val="distribute"/>
                      <w:rPr>
                        <w:rFonts w:hint="default" w:ascii="Calibri" w:hAnsi="Calibri" w:eastAsia="微软雅黑" w:cs="Calibri"/>
                        <w:color w:val="000000"/>
                        <w:sz w:val="24"/>
                        <w:szCs w:val="24"/>
                        <w:shd w:val="clear" w:color="auto" w:fill="FFFFFF"/>
                      </w:rPr>
                    </w:pPr>
                    <w:r>
                      <w:rPr>
                        <w:rFonts w:hint="default" w:ascii="Calibri" w:hAnsi="Calibri" w:eastAsia="微软雅黑" w:cs="Calibri"/>
                        <w:color w:val="000000"/>
                        <w:sz w:val="24"/>
                        <w:szCs w:val="24"/>
                        <w:shd w:val="clear" w:color="auto" w:fill="FFFFFF"/>
                      </w:rPr>
                      <w:t>400-900-272</w:t>
                    </w:r>
                    <w:r>
                      <w:rPr>
                        <w:rFonts w:hint="default" w:ascii="Calibri" w:hAnsi="Calibri" w:eastAsia="微软雅黑" w:cs="Calibri"/>
                        <w:color w:val="000000"/>
                        <w:sz w:val="24"/>
                        <w:szCs w:val="24"/>
                        <w:shd w:val="clear" w:color="auto" w:fill="FFFFFF"/>
                        <w:lang w:val="en-US" w:eastAsia="zh-CN"/>
                      </w:rPr>
                      <w:t xml:space="preserve">   </w:t>
                    </w:r>
                    <w:r>
                      <w:rPr>
                        <w:rFonts w:hint="default" w:ascii="Calibri" w:hAnsi="Calibri" w:eastAsia="微软雅黑" w:cs="Calibri"/>
                        <w:color w:val="000000"/>
                        <w:sz w:val="24"/>
                        <w:szCs w:val="24"/>
                        <w:shd w:val="clear" w:color="auto" w:fill="FFFFFF"/>
                      </w:rPr>
                      <w:t>service@s-track.cn</w:t>
                    </w:r>
                    <w:r>
                      <w:rPr>
                        <w:rFonts w:hint="default" w:ascii="Calibri" w:hAnsi="Calibri" w:eastAsia="微软雅黑" w:cs="Calibri"/>
                        <w:color w:val="000000"/>
                        <w:sz w:val="24"/>
                        <w:szCs w:val="24"/>
                        <w:shd w:val="clear" w:color="auto" w:fill="FFFFFF"/>
                        <w:lang w:val="en-US" w:eastAsia="zh-CN"/>
                      </w:rPr>
                      <w:t xml:space="preserve">   </w:t>
                    </w:r>
                    <w:r>
                      <w:rPr>
                        <w:rFonts w:hint="default" w:ascii="Calibri" w:hAnsi="Calibri" w:eastAsia="微软雅黑" w:cs="Calibri"/>
                        <w:color w:val="000000"/>
                        <w:sz w:val="24"/>
                        <w:szCs w:val="24"/>
                        <w:shd w:val="clear" w:color="auto" w:fill="FFFFFF"/>
                      </w:rPr>
                      <w:t>www.s-track.cn</w:t>
                    </w:r>
                    <w:r>
                      <w:rPr>
                        <w:rFonts w:hint="default" w:ascii="Calibri" w:hAnsi="Calibri" w:cs="Calibri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hint="default" w:ascii="Calibri" w:hAnsi="Calibri" w:eastAsia="微软雅黑" w:cs="Calibri"/>
                        <w:color w:val="000000"/>
                        <w:sz w:val="24"/>
                        <w:szCs w:val="24"/>
                        <w:shd w:val="clear" w:color="auto" w:fill="FFFFFF"/>
                      </w:rPr>
                      <w:t xml:space="preserve"> </w:t>
                    </w:r>
                  </w:p>
                  <w:p>
                    <w:pPr>
                      <w:pStyle w:val="2"/>
                      <w:spacing w:line="400" w:lineRule="exact"/>
                      <w:jc w:val="distribute"/>
                      <w:rPr>
                        <w:rFonts w:eastAsia="微软雅黑"/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rFonts w:hint="default" w:ascii="Calibri" w:hAnsi="Calibri" w:eastAsia="宋体" w:cs="Calibri"/>
                        <w:i w:val="0"/>
                        <w:iCs w:val="0"/>
                        <w:caps w:val="0"/>
                        <w:color w:val="333333"/>
                        <w:spacing w:val="0"/>
                        <w:sz w:val="24"/>
                        <w:szCs w:val="24"/>
                        <w:shd w:val="clear" w:fill="FFFFFF"/>
                      </w:rPr>
                      <w:t xml:space="preserve">9/F, Block B, Building 1, Shangzhi Technology Park, Guangming District, Shenzhen, </w:t>
                    </w:r>
                    <w:r>
                      <w:rPr>
                        <w:rFonts w:ascii="Arial" w:hAnsi="Arial" w:eastAsia="宋体" w:cs="Arial"/>
                        <w:i w:val="0"/>
                        <w:iCs w:val="0"/>
                        <w:caps w:val="0"/>
                        <w:color w:val="333333"/>
                        <w:spacing w:val="0"/>
                        <w:sz w:val="22"/>
                        <w:szCs w:val="22"/>
                        <w:shd w:val="clear" w:fill="FFFFFF"/>
                      </w:rPr>
                      <w:t>China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6130925</wp:posOffset>
          </wp:positionH>
          <wp:positionV relativeFrom="paragraph">
            <wp:posOffset>93345</wp:posOffset>
          </wp:positionV>
          <wp:extent cx="666750" cy="667385"/>
          <wp:effectExtent l="0" t="0" r="0" b="18415"/>
          <wp:wrapNone/>
          <wp:docPr id="26" name="图片 15" descr="C:\Users\Raytine\Desktop\logo各种格式\二维码.jpg二维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15" descr="C:\Users\Raytine\Desktop\logo各种格式\二维码.jpg二维码"/>
                  <pic:cNvPicPr>
                    <a:picLocks noChangeAspect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8480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  <w:p>
    <w:pPr>
      <w:pStyle w:val="2"/>
    </w:pPr>
    <w: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4126230</wp:posOffset>
              </wp:positionH>
              <wp:positionV relativeFrom="paragraph">
                <wp:posOffset>72390</wp:posOffset>
              </wp:positionV>
              <wp:extent cx="179070" cy="160020"/>
              <wp:effectExtent l="0" t="0" r="11430" b="11430"/>
              <wp:wrapNone/>
              <wp:docPr id="14" name="组合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070" cy="160020"/>
                        <a:chOff x="2998" y="15759"/>
                        <a:chExt cx="282" cy="252"/>
                      </a:xfrm>
                    </wpg:grpSpPr>
                    <wpg:grpSp>
                      <wpg:cNvPr id="12" name="组合 8"/>
                      <wpg:cNvGrpSpPr/>
                      <wpg:grpSpPr>
                        <a:xfrm>
                          <a:off x="2998" y="15759"/>
                          <a:ext cx="283" cy="253"/>
                          <a:chOff x="4174" y="6177"/>
                          <a:chExt cx="1074" cy="960"/>
                        </a:xfrm>
                      </wpg:grpSpPr>
                      <wps:wsp>
                        <wps:cNvPr id="9" name="圆角矩形 1"/>
                        <wps:cNvSpPr/>
                        <wps:spPr>
                          <a:xfrm>
                            <a:off x="4174" y="6177"/>
                            <a:ext cx="1074" cy="798"/>
                          </a:xfrm>
                          <a:prstGeom prst="roundRect">
                            <a:avLst>
                              <a:gd name="adj" fmla="val 9301"/>
                            </a:avLst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0" name="矩形 3"/>
                        <wps:cNvSpPr/>
                        <wps:spPr>
                          <a:xfrm>
                            <a:off x="4564" y="6953"/>
                            <a:ext cx="313" cy="11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1" name="等腰三角形 4"/>
                        <wps:cNvSpPr/>
                        <wps:spPr>
                          <a:xfrm>
                            <a:off x="4481" y="6927"/>
                            <a:ext cx="479" cy="211"/>
                          </a:xfrm>
                          <a:prstGeom prst="triangle">
                            <a:avLst>
                              <a:gd name="adj" fmla="val 51148"/>
                            </a:avLst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</wpg:grpSp>
                    <wps:wsp>
                      <wps:cNvPr id="13" name="矩形 2"/>
                      <wps:cNvSpPr/>
                      <wps:spPr>
                        <a:xfrm>
                          <a:off x="3016" y="15777"/>
                          <a:ext cx="248" cy="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wpg:wgp>
                </a:graphicData>
              </a:graphic>
            </wp:anchor>
          </w:drawing>
        </mc:Choice>
        <mc:Fallback>
          <w:pict>
            <v:group id="组合 28" o:spid="_x0000_s1026" o:spt="203" style="position:absolute;left:0pt;margin-left:324.9pt;margin-top:5.7pt;height:12.6pt;width:14.1pt;z-index:251665408;mso-width-relative:page;mso-height-relative:page;" coordorigin="2998,15759" coordsize="282,252" o:gfxdata="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KNeXs9kAAAAJAQAADwAAAAAAAAABACAAAAAiAAAAZHJzL2Rvd25yZXYueG1sUEsB&#10;AhQAFAAAAAgAh07iQC/7iUJKAwAAegsAAA4AAAAAAAAAAQAgAAAAKAEAAGRycy9lMm9Eb2MueG1s&#10;UEsFBgAAAAAGAAYAWQEAAOQGAAAAAA==&#10;">
              <o:lock v:ext="edit" aspectratio="f"/>
              <v:group id="组合 8" o:spid="_x0000_s1026" o:spt="203" style="position:absolute;left:2998;top:15759;height:253;width:283;" coordorigin="4174,6177" coordsize="1074,96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<o:lock v:ext="edit" aspectratio="f"/>
                <v:roundrect id="圆角矩形 1" o:spid="_x0000_s1026" o:spt="2" style="position:absolute;left:4174;top:6177;height:798;width:1074;v-text-anchor:middle;" fillcolor="#808080" filled="t" stroked="f" coordsize="21600,21600" arcsize="0.0930092592592592" o:gfxdata="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Zi2r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oundrect>
                <v:rect id="矩形 3" o:spid="_x0000_s1026" o:spt="1" style="position:absolute;left:4564;top:6953;height:119;width:313;v-text-anchor:middle;" fillcolor="#808080" filled="t" stroked="f" coordsize="21600,21600" o:gfxdata="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Bd3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shape id="等腰三角形 4" o:spid="_x0000_s1026" o:spt="5" type="#_x0000_t5" style="position:absolute;left:4481;top:6927;height:211;width:479;v-text-anchor:middle;" fillcolor="#808080" filled="t" stroked="f" coordsize="21600,21600" o:gfxdata="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rEQptwAAANsAAAAP&#10;AAAAAAAAAAEAIAAAACIAAABkcnMvZG93bnJldi54bWxQSwECFAAUAAAACACHTuJAMy8FnjsAAAA5&#10;AAAAEAAAAAAAAAABACAAAAAGAQAAZHJzL3NoYXBleG1sLnhtbFBLBQYAAAAABgAGAFsBAACwAwAA&#10;AAA=&#10;" adj="11048">
                  <v:fill on="t" focussize="0,0"/>
                  <v:stroke on="f" weight="2pt"/>
                  <v:imagedata o:title=""/>
                  <o:lock v:ext="edit" aspectratio="f"/>
                </v:shape>
              </v:group>
              <v:rect id="矩形 2" o:spid="_x0000_s1026" o:spt="1" style="position:absolute;left:3016;top:15777;height:174;width:248;v-text-anchor:middle;" fillcolor="#FFFFFF" filled="t" stroked="f" coordsize="21600,21600" o:gfxdata="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tEZktwAAANsAAAAP&#10;AAAAAAAAAAEAIAAAACIAAABkcnMvZG93bnJldi54bWxQSwECFAAUAAAACACHTuJAMy8FnjsAAAA5&#10;AAAAEAAAAAAAAAABACAAAAAGAQAAZHJzL3NoYXBleG1sLnhtbFBLBQYAAAAABgAGAFsBAACwAwAA&#10;AAA=&#10;">
                <v:fill on="t" focussize="0,0"/>
                <v:stroke on="f" weight="2pt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1638300</wp:posOffset>
              </wp:positionH>
              <wp:positionV relativeFrom="paragraph">
                <wp:posOffset>82550</wp:posOffset>
              </wp:positionV>
              <wp:extent cx="194310" cy="139065"/>
              <wp:effectExtent l="0" t="0" r="15240" b="13335"/>
              <wp:wrapNone/>
              <wp:docPr id="20" name="组合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10" cy="139065"/>
                        <a:chOff x="4310" y="15755"/>
                        <a:chExt cx="306" cy="219"/>
                      </a:xfrm>
                    </wpg:grpSpPr>
                    <wps:wsp>
                      <wps:cNvPr id="18" name="任意多边形 24"/>
                      <wps:cNvSpPr/>
                      <wps:spPr>
                        <a:xfrm>
                          <a:off x="4310" y="15772"/>
                          <a:ext cx="306" cy="20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3643" y="2850"/>
                            </a:cxn>
                            <a:cxn ang="0">
                              <a:pos x="3815" y="3000"/>
                            </a:cxn>
                            <a:cxn ang="0">
                              <a:pos x="4061" y="3054"/>
                            </a:cxn>
                            <a:cxn ang="0">
                              <a:pos x="4372" y="3011"/>
                            </a:cxn>
                            <a:cxn ang="0">
                              <a:pos x="4586" y="2850"/>
                            </a:cxn>
                            <a:cxn ang="0">
                              <a:pos x="7843" y="97"/>
                            </a:cxn>
                            <a:cxn ang="0">
                              <a:pos x="8004" y="0"/>
                            </a:cxn>
                            <a:cxn ang="0">
                              <a:pos x="8207" y="22"/>
                            </a:cxn>
                            <a:cxn ang="0">
                              <a:pos x="8240" y="150"/>
                            </a:cxn>
                            <a:cxn ang="0">
                              <a:pos x="8218" y="5025"/>
                            </a:cxn>
                            <a:cxn ang="0">
                              <a:pos x="8165" y="5218"/>
                            </a:cxn>
                            <a:cxn ang="0">
                              <a:pos x="8015" y="5357"/>
                            </a:cxn>
                            <a:cxn ang="0">
                              <a:pos x="7822" y="5432"/>
                            </a:cxn>
                            <a:cxn ang="0">
                              <a:pos x="472" y="5432"/>
                            </a:cxn>
                            <a:cxn ang="0">
                              <a:pos x="300" y="5389"/>
                            </a:cxn>
                            <a:cxn ang="0">
                              <a:pos x="150" y="5250"/>
                            </a:cxn>
                            <a:cxn ang="0">
                              <a:pos x="54" y="5057"/>
                            </a:cxn>
                            <a:cxn ang="0">
                              <a:pos x="0" y="4843"/>
                            </a:cxn>
                            <a:cxn ang="0">
                              <a:pos x="0" y="4597"/>
                            </a:cxn>
                            <a:cxn ang="0">
                              <a:pos x="0" y="172"/>
                            </a:cxn>
                            <a:cxn ang="0">
                              <a:pos x="43" y="54"/>
                            </a:cxn>
                            <a:cxn ang="0">
                              <a:pos x="172" y="0"/>
                            </a:cxn>
                            <a:cxn ang="0">
                              <a:pos x="268" y="0"/>
                            </a:cxn>
                          </a:cxnLst>
                          <a:rect l="0" t="0" r="0" b="0"/>
                          <a:pathLst>
                            <a:path w="5232400" h="3449320">
                              <a:moveTo>
                                <a:pt x="170180" y="0"/>
                              </a:moveTo>
                              <a:lnTo>
                                <a:pt x="2313305" y="1809750"/>
                              </a:lnTo>
                              <a:lnTo>
                                <a:pt x="2422525" y="1905000"/>
                              </a:lnTo>
                              <a:lnTo>
                                <a:pt x="2578735" y="1939290"/>
                              </a:lnTo>
                              <a:lnTo>
                                <a:pt x="2776220" y="1911985"/>
                              </a:lnTo>
                              <a:lnTo>
                                <a:pt x="2912110" y="1809750"/>
                              </a:lnTo>
                              <a:lnTo>
                                <a:pt x="4980305" y="61595"/>
                              </a:lnTo>
                              <a:lnTo>
                                <a:pt x="5082540" y="0"/>
                              </a:lnTo>
                              <a:lnTo>
                                <a:pt x="5211445" y="13970"/>
                              </a:lnTo>
                              <a:lnTo>
                                <a:pt x="5232400" y="95250"/>
                              </a:lnTo>
                              <a:lnTo>
                                <a:pt x="5218430" y="3190875"/>
                              </a:lnTo>
                              <a:lnTo>
                                <a:pt x="5184775" y="3313430"/>
                              </a:lnTo>
                              <a:lnTo>
                                <a:pt x="5089525" y="3401695"/>
                              </a:lnTo>
                              <a:lnTo>
                                <a:pt x="4966970" y="3449320"/>
                              </a:lnTo>
                              <a:lnTo>
                                <a:pt x="299720" y="3449320"/>
                              </a:lnTo>
                              <a:lnTo>
                                <a:pt x="190500" y="3422015"/>
                              </a:lnTo>
                              <a:lnTo>
                                <a:pt x="95250" y="3333750"/>
                              </a:lnTo>
                              <a:lnTo>
                                <a:pt x="34290" y="3211195"/>
                              </a:lnTo>
                              <a:lnTo>
                                <a:pt x="0" y="3075305"/>
                              </a:lnTo>
                              <a:lnTo>
                                <a:pt x="0" y="2919095"/>
                              </a:lnTo>
                              <a:lnTo>
                                <a:pt x="0" y="109220"/>
                              </a:lnTo>
                              <a:lnTo>
                                <a:pt x="27305" y="34290"/>
                              </a:lnTo>
                              <a:lnTo>
                                <a:pt x="109220" y="0"/>
                              </a:lnTo>
                              <a:lnTo>
                                <a:pt x="170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  <wps:wsp>
                      <wps:cNvPr id="19" name="任意多边形 26"/>
                      <wps:cNvSpPr/>
                      <wps:spPr>
                        <a:xfrm>
                          <a:off x="4330" y="15755"/>
                          <a:ext cx="265" cy="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9" y="0"/>
                            </a:cxn>
                            <a:cxn ang="0">
                              <a:pos x="6889" y="0"/>
                            </a:cxn>
                            <a:cxn ang="0">
                              <a:pos x="7039" y="22"/>
                            </a:cxn>
                            <a:cxn ang="0">
                              <a:pos x="7146" y="97"/>
                            </a:cxn>
                            <a:cxn ang="0">
                              <a:pos x="7146" y="204"/>
                            </a:cxn>
                            <a:cxn ang="0">
                              <a:pos x="7061" y="279"/>
                            </a:cxn>
                            <a:cxn ang="0">
                              <a:pos x="4093" y="2325"/>
                            </a:cxn>
                            <a:cxn ang="0">
                              <a:pos x="3879" y="2432"/>
                            </a:cxn>
                            <a:cxn ang="0">
                              <a:pos x="3621" y="2465"/>
                            </a:cxn>
                            <a:cxn ang="0">
                              <a:pos x="3343" y="2443"/>
                            </a:cxn>
                            <a:cxn ang="0">
                              <a:pos x="3086" y="2293"/>
                            </a:cxn>
                            <a:cxn ang="0">
                              <a:pos x="118" y="311"/>
                            </a:cxn>
                            <a:cxn ang="0">
                              <a:pos x="0" y="193"/>
                            </a:cxn>
                            <a:cxn ang="0">
                              <a:pos x="11" y="32"/>
                            </a:cxn>
                            <a:cxn ang="0">
                              <a:pos x="129" y="0"/>
                            </a:cxn>
                          </a:cxnLst>
                          <a:rect l="0" t="0" r="0" b="0"/>
                          <a:pathLst>
                            <a:path w="4537710" h="1565275">
                              <a:moveTo>
                                <a:pt x="81915" y="0"/>
                              </a:moveTo>
                              <a:lnTo>
                                <a:pt x="4374515" y="0"/>
                              </a:lnTo>
                              <a:lnTo>
                                <a:pt x="4469765" y="13970"/>
                              </a:lnTo>
                              <a:lnTo>
                                <a:pt x="4537710" y="61595"/>
                              </a:lnTo>
                              <a:lnTo>
                                <a:pt x="4537710" y="129540"/>
                              </a:lnTo>
                              <a:lnTo>
                                <a:pt x="4483735" y="177165"/>
                              </a:lnTo>
                              <a:lnTo>
                                <a:pt x="2599055" y="1476375"/>
                              </a:lnTo>
                              <a:lnTo>
                                <a:pt x="2463165" y="1544320"/>
                              </a:lnTo>
                              <a:lnTo>
                                <a:pt x="2299335" y="1565275"/>
                              </a:lnTo>
                              <a:lnTo>
                                <a:pt x="2122805" y="1551305"/>
                              </a:lnTo>
                              <a:lnTo>
                                <a:pt x="1959610" y="1456055"/>
                              </a:lnTo>
                              <a:lnTo>
                                <a:pt x="74930" y="197485"/>
                              </a:lnTo>
                              <a:lnTo>
                                <a:pt x="0" y="122555"/>
                              </a:lnTo>
                              <a:lnTo>
                                <a:pt x="6985" y="20320"/>
                              </a:lnTo>
                              <a:lnTo>
                                <a:pt x="81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wpg:wgp>
                </a:graphicData>
              </a:graphic>
            </wp:anchor>
          </w:drawing>
        </mc:Choice>
        <mc:Fallback>
          <w:pict>
            <v:group id="组合 32" o:spid="_x0000_s1026" o:spt="203" style="position:absolute;left:0pt;margin-left:129pt;margin-top:6.5pt;height:10.95pt;width:15.3pt;z-index:251667456;mso-width-relative:page;mso-height-relative:page;" coordorigin="4310,15755" coordsize="306,219" o:gfxdata="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">
              <o:lock v:ext="edit" aspectratio="f"/>
              <v:shape id="任意多边形 24" o:spid="_x0000_s1026" o:spt="100" style="position:absolute;left:4310;top:15772;height:202;width:306;" fillcolor="#808080" filled="t" stroked="f" coordsize="5232400,3449320" o:gfxdata="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3JRO/&#10;AAAA2wAAAA8AAAAAAAAAAQAgAAAAIgAAAGRycy9kb3ducmV2LnhtbFBLAQIUABQAAAAIAIdO4kAz&#10;LwWeOwAAADkAAAAQAAAAAAAAAAEAIAAAAA4BAABkcnMvc2hhcGV4bWwueG1sUEsFBgAAAAAGAAYA&#10;WwEAALgDAAAAAA==&#10;" path="m170180,0l2313305,1809750,2422525,1905000,2578735,1939290,2776220,1911985,2912110,1809750,4980305,61595,5082540,0,5211445,13970,5232400,95250,5218430,3190875,5184775,3313430,5089525,3401695,4966970,3449320,299720,3449320,190500,3422015,95250,3333750,34290,3211195,0,3075305,0,2919095,0,109220,27305,34290,109220,0,170180,0xe">
                <v:path o:connectlocs="268,0;3643,2850;3815,3000;4061,3054;4372,3011;4586,2850;7843,97;8004,0;8207,22;8240,150;8218,5025;8165,5218;8015,5357;7822,5432;472,5432;300,5389;150,5250;54,5057;0,4843;0,4597;0,172;43,54;172,0;268,0" o:connectangles="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  <v:shape id="任意多边形 26" o:spid="_x0000_s1026" o:spt="100" style="position:absolute;left:4330;top:15755;height:92;width:265;" fillcolor="#808080" filled="t" stroked="f" coordsize="4537710,1565275" o:gfxdata="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CckiugAAANsA&#10;AAAPAAAAAAAAAAEAIAAAACIAAABkcnMvZG93bnJldi54bWxQSwECFAAUAAAACACHTuJAMy8FnjsA&#10;AAA5AAAAEAAAAAAAAAABACAAAAAJAQAAZHJzL3NoYXBleG1sLnhtbFBLBQYAAAAABgAGAFsBAACz&#10;AwAAAAA=&#10;" path="m81915,0l4374515,0,4469765,13970,4537710,61595,4537710,129540,4483735,177165,2599055,1476375,2463165,1544320,2299335,1565275,2122805,1551305,1959610,1456055,74930,197485,0,122555,6985,20320,81915,0xe">
                <v:path o:connectlocs="129,0;6889,0;7039,22;7146,97;7146,204;7061,279;4093,2325;3879,2432;3621,2465;3343,2443;3086,2293;118,311;0,193;11,32;129,0" o:connectangles="0,0,0,0,0,0,0,0,0,0,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-40640</wp:posOffset>
              </wp:positionH>
              <wp:positionV relativeFrom="paragraph">
                <wp:posOffset>36830</wp:posOffset>
              </wp:positionV>
              <wp:extent cx="110490" cy="158115"/>
              <wp:effectExtent l="0" t="0" r="3810" b="13335"/>
              <wp:wrapNone/>
              <wp:docPr id="8" name="任意多边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0490" cy="15811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32820" y="217034"/>
                          </a:cxn>
                          <a:cxn ang="0">
                            <a:pos x="142944" y="211036"/>
                          </a:cxn>
                          <a:cxn ang="0">
                            <a:pos x="156070" y="206518"/>
                          </a:cxn>
                          <a:cxn ang="0">
                            <a:pos x="169556" y="206518"/>
                          </a:cxn>
                          <a:cxn ang="0">
                            <a:pos x="180441" y="211036"/>
                          </a:cxn>
                          <a:cxn ang="0">
                            <a:pos x="212336" y="247022"/>
                          </a:cxn>
                          <a:cxn ang="0">
                            <a:pos x="219459" y="258617"/>
                          </a:cxn>
                          <a:cxn ang="0">
                            <a:pos x="220980" y="269893"/>
                          </a:cxn>
                          <a:cxn ang="0">
                            <a:pos x="220219" y="280009"/>
                          </a:cxn>
                          <a:cxn ang="0">
                            <a:pos x="214977" y="290484"/>
                          </a:cxn>
                          <a:cxn ang="0">
                            <a:pos x="208974" y="297602"/>
                          </a:cxn>
                          <a:cxn ang="0">
                            <a:pos x="179681" y="313755"/>
                          </a:cxn>
                          <a:cxn ang="0">
                            <a:pos x="171437" y="315595"/>
                          </a:cxn>
                          <a:cxn ang="0">
                            <a:pos x="160192" y="315595"/>
                          </a:cxn>
                          <a:cxn ang="0">
                            <a:pos x="147826" y="312236"/>
                          </a:cxn>
                          <a:cxn ang="0">
                            <a:pos x="132419" y="303999"/>
                          </a:cxn>
                          <a:cxn ang="0">
                            <a:pos x="118173" y="293883"/>
                          </a:cxn>
                          <a:cxn ang="0">
                            <a:pos x="100525" y="277769"/>
                          </a:cxn>
                          <a:cxn ang="0">
                            <a:pos x="84798" y="259777"/>
                          </a:cxn>
                          <a:cxn ang="0">
                            <a:pos x="63388" y="231628"/>
                          </a:cxn>
                          <a:cxn ang="0">
                            <a:pos x="42379" y="199401"/>
                          </a:cxn>
                          <a:cxn ang="0">
                            <a:pos x="32254" y="178809"/>
                          </a:cxn>
                          <a:cxn ang="0">
                            <a:pos x="21369" y="155538"/>
                          </a:cxn>
                          <a:cxn ang="0">
                            <a:pos x="10884" y="125550"/>
                          </a:cxn>
                          <a:cxn ang="0">
                            <a:pos x="4482" y="101199"/>
                          </a:cxn>
                          <a:cxn ang="0">
                            <a:pos x="360" y="74210"/>
                          </a:cxn>
                          <a:cxn ang="0">
                            <a:pos x="0" y="50579"/>
                          </a:cxn>
                          <a:cxn ang="0">
                            <a:pos x="3001" y="33706"/>
                          </a:cxn>
                          <a:cxn ang="0">
                            <a:pos x="9764" y="20231"/>
                          </a:cxn>
                          <a:cxn ang="0">
                            <a:pos x="18008" y="14234"/>
                          </a:cxn>
                          <a:cxn ang="0">
                            <a:pos x="42019" y="2239"/>
                          </a:cxn>
                          <a:cxn ang="0">
                            <a:pos x="55905" y="0"/>
                          </a:cxn>
                          <a:cxn ang="0">
                            <a:pos x="69791" y="2998"/>
                          </a:cxn>
                          <a:cxn ang="0">
                            <a:pos x="79155" y="8596"/>
                          </a:cxn>
                          <a:cxn ang="0">
                            <a:pos x="88920" y="18712"/>
                          </a:cxn>
                          <a:cxn ang="0">
                            <a:pos x="93402" y="28108"/>
                          </a:cxn>
                          <a:cxn ang="0">
                            <a:pos x="103927" y="54338"/>
                          </a:cxn>
                          <a:cxn ang="0">
                            <a:pos x="106528" y="68972"/>
                          </a:cxn>
                          <a:cxn ang="0">
                            <a:pos x="104647" y="79448"/>
                          </a:cxn>
                          <a:cxn ang="0">
                            <a:pos x="100165" y="89964"/>
                          </a:cxn>
                          <a:cxn ang="0">
                            <a:pos x="91521" y="99320"/>
                          </a:cxn>
                          <a:cxn ang="0">
                            <a:pos x="75794" y="108676"/>
                          </a:cxn>
                          <a:cxn ang="0">
                            <a:pos x="72032" y="110556"/>
                          </a:cxn>
                          <a:cxn ang="0">
                            <a:pos x="78035" y="126669"/>
                          </a:cxn>
                          <a:cxn ang="0">
                            <a:pos x="85918" y="146182"/>
                          </a:cxn>
                          <a:cxn ang="0">
                            <a:pos x="95283" y="164934"/>
                          </a:cxn>
                          <a:cxn ang="0">
                            <a:pos x="108409" y="186646"/>
                          </a:cxn>
                          <a:cxn ang="0">
                            <a:pos x="117813" y="200520"/>
                          </a:cxn>
                          <a:cxn ang="0">
                            <a:pos x="129058" y="214395"/>
                          </a:cxn>
                          <a:cxn ang="0">
                            <a:pos x="132820" y="217034"/>
                          </a:cxn>
                        </a:cxnLst>
                        <a:rect l="0" t="0" r="0" b="0"/>
                        <a:pathLst>
                          <a:path w="3506470" h="5012055">
                            <a:moveTo>
                              <a:pt x="2107565" y="3446780"/>
                            </a:moveTo>
                            <a:lnTo>
                              <a:pt x="2268220" y="3351530"/>
                            </a:lnTo>
                            <a:lnTo>
                              <a:pt x="2476500" y="3279775"/>
                            </a:lnTo>
                            <a:lnTo>
                              <a:pt x="2690495" y="3279775"/>
                            </a:lnTo>
                            <a:lnTo>
                              <a:pt x="2863215" y="3351530"/>
                            </a:lnTo>
                            <a:lnTo>
                              <a:pt x="3369310" y="3923030"/>
                            </a:lnTo>
                            <a:lnTo>
                              <a:pt x="3482340" y="4107180"/>
                            </a:lnTo>
                            <a:lnTo>
                              <a:pt x="3506470" y="4286250"/>
                            </a:lnTo>
                            <a:lnTo>
                              <a:pt x="3494405" y="4446905"/>
                            </a:lnTo>
                            <a:lnTo>
                              <a:pt x="3411220" y="4613275"/>
                            </a:lnTo>
                            <a:lnTo>
                              <a:pt x="3315970" y="4726305"/>
                            </a:lnTo>
                            <a:lnTo>
                              <a:pt x="2851150" y="4982845"/>
                            </a:lnTo>
                            <a:lnTo>
                              <a:pt x="2720340" y="5012055"/>
                            </a:lnTo>
                            <a:lnTo>
                              <a:pt x="2541905" y="5012055"/>
                            </a:lnTo>
                            <a:lnTo>
                              <a:pt x="2345690" y="4958715"/>
                            </a:lnTo>
                            <a:lnTo>
                              <a:pt x="2101215" y="4827905"/>
                            </a:lnTo>
                            <a:lnTo>
                              <a:pt x="1875155" y="4667250"/>
                            </a:lnTo>
                            <a:lnTo>
                              <a:pt x="1595120" y="4411345"/>
                            </a:lnTo>
                            <a:lnTo>
                              <a:pt x="1345565" y="4125595"/>
                            </a:lnTo>
                            <a:lnTo>
                              <a:pt x="1005840" y="3678555"/>
                            </a:lnTo>
                            <a:lnTo>
                              <a:pt x="672465" y="3166745"/>
                            </a:lnTo>
                            <a:lnTo>
                              <a:pt x="511810" y="2839720"/>
                            </a:lnTo>
                            <a:lnTo>
                              <a:pt x="339090" y="2470150"/>
                            </a:lnTo>
                            <a:lnTo>
                              <a:pt x="172720" y="1993900"/>
                            </a:lnTo>
                            <a:lnTo>
                              <a:pt x="71120" y="1607185"/>
                            </a:lnTo>
                            <a:lnTo>
                              <a:pt x="5715" y="1178560"/>
                            </a:lnTo>
                            <a:lnTo>
                              <a:pt x="0" y="803275"/>
                            </a:lnTo>
                            <a:lnTo>
                              <a:pt x="47625" y="535305"/>
                            </a:lnTo>
                            <a:lnTo>
                              <a:pt x="154940" y="321310"/>
                            </a:lnTo>
                            <a:lnTo>
                              <a:pt x="285750" y="226060"/>
                            </a:lnTo>
                            <a:lnTo>
                              <a:pt x="666750" y="35560"/>
                            </a:lnTo>
                            <a:lnTo>
                              <a:pt x="887095" y="0"/>
                            </a:lnTo>
                            <a:lnTo>
                              <a:pt x="1107440" y="47625"/>
                            </a:lnTo>
                            <a:lnTo>
                              <a:pt x="1256030" y="136525"/>
                            </a:lnTo>
                            <a:lnTo>
                              <a:pt x="1410970" y="297180"/>
                            </a:lnTo>
                            <a:lnTo>
                              <a:pt x="1482090" y="446405"/>
                            </a:lnTo>
                            <a:lnTo>
                              <a:pt x="1649095" y="862965"/>
                            </a:lnTo>
                            <a:lnTo>
                              <a:pt x="1690370" y="1095375"/>
                            </a:lnTo>
                            <a:lnTo>
                              <a:pt x="1660525" y="1261745"/>
                            </a:lnTo>
                            <a:lnTo>
                              <a:pt x="1589405" y="1428750"/>
                            </a:lnTo>
                            <a:lnTo>
                              <a:pt x="1452245" y="1577340"/>
                            </a:lnTo>
                            <a:lnTo>
                              <a:pt x="1202690" y="1725930"/>
                            </a:lnTo>
                            <a:lnTo>
                              <a:pt x="1143000" y="1755775"/>
                            </a:lnTo>
                            <a:lnTo>
                              <a:pt x="1238250" y="2011680"/>
                            </a:lnTo>
                            <a:lnTo>
                              <a:pt x="1363345" y="2321560"/>
                            </a:lnTo>
                            <a:lnTo>
                              <a:pt x="1511935" y="2619375"/>
                            </a:lnTo>
                            <a:lnTo>
                              <a:pt x="1720215" y="2964180"/>
                            </a:lnTo>
                            <a:lnTo>
                              <a:pt x="1869440" y="3184525"/>
                            </a:lnTo>
                            <a:lnTo>
                              <a:pt x="2047875" y="3404870"/>
                            </a:lnTo>
                            <a:lnTo>
                              <a:pt x="2107565" y="344678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 w="25400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 id="任意多边形 23" o:spid="_x0000_s1026" o:spt="100" style="position:absolute;left:0pt;margin-left:-3.2pt;margin-top:2.9pt;height:12.45pt;width:8.7pt;z-index:251664384;mso-width-relative:page;mso-height-relative:page;" fillcolor="#808080" filled="t" stroked="f" coordsize="3506470,5012055" o:gfxdata="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" path="m2107565,3446780l2268220,3351530,2476500,3279775,2690495,3279775,2863215,3351530,3369310,3923030,3482340,4107180,3506470,4286250,3494405,4446905,3411220,4613275,3315970,4726305,2851150,4982845,2720340,5012055,2541905,5012055,2345690,4958715,2101215,4827905,1875155,4667250,1595120,4411345,1345565,4125595,1005840,3678555,672465,3166745,511810,2839720,339090,2470150,172720,1993900,71120,1607185,5715,1178560,0,803275,47625,535305,154940,321310,285750,226060,666750,35560,887095,0,1107440,47625,1256030,136525,1410970,297180,1482090,446405,1649095,862965,1690370,1095375,1660525,1261745,1589405,1428750,1452245,1577340,1202690,1725930,1143000,1755775,1238250,2011680,1363345,2321560,1511935,2619375,1720215,2964180,1869440,3184525,2047875,3404870,2107565,3446780xe">
              <v:path o:connectlocs="132820,217034;142944,211036;156070,206518;169556,206518;180441,211036;212336,247022;219459,258617;220980,269893;220219,280009;214977,290484;208974,297602;179681,313755;171437,315595;160192,315595;147826,312236;132419,303999;118173,293883;100525,277769;84798,259777;63388,231628;42379,199401;32254,178809;21369,155538;10884,125550;4482,101199;360,74210;0,50579;3001,33706;9764,20231;18008,14234;42019,2239;55905,0;69791,2998;79155,8596;88920,18712;93402,28108;103927,54338;106528,68972;104647,79448;100165,89964;91521,99320;75794,108676;72032,110556;78035,126669;85918,146182;95283,164934;108409,186646;117813,200520;129058,214395;132820,217034" o:connectangles="0,0,0,0,0,0,0,0,0,0,0,0,0,0,0,0,0,0,0,0,0,0,0,0,0,0,0,0,0,0,0,0,0,0,0,0,0,0,0,0,0,0,0,0,0,0,0,0,0,0"/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</w:p>
  <w:p>
    <w:pPr>
      <w:pStyle w:val="2"/>
    </w:pPr>
  </w:p>
  <w:p>
    <w:pPr>
      <w:pStyle w:val="2"/>
    </w:pPr>
    <w: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-80010</wp:posOffset>
              </wp:positionH>
              <wp:positionV relativeFrom="paragraph">
                <wp:posOffset>27940</wp:posOffset>
              </wp:positionV>
              <wp:extent cx="145415" cy="146685"/>
              <wp:effectExtent l="0" t="0" r="6985" b="44450"/>
              <wp:wrapNone/>
              <wp:docPr id="17" name="组合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415" cy="146685"/>
                        <a:chOff x="2495" y="16108"/>
                        <a:chExt cx="252" cy="254"/>
                      </a:xfrm>
                    </wpg:grpSpPr>
                    <wps:wsp>
                      <wps:cNvPr id="15" name="泪滴形 114"/>
                      <wps:cNvSpPr/>
                      <wps:spPr>
                        <a:xfrm rot="8160000">
                          <a:off x="2495" y="16108"/>
                          <a:ext cx="253" cy="2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05" y="254"/>
                            </a:cxn>
                            <a:cxn ang="5400000">
                              <a:pos x="431" y="433"/>
                            </a:cxn>
                            <a:cxn ang="5400000">
                              <a:pos x="252" y="508"/>
                            </a:cxn>
                            <a:cxn ang="5400000">
                              <a:pos x="73" y="433"/>
                            </a:cxn>
                            <a:cxn ang="10800000">
                              <a:pos x="0" y="254"/>
                            </a:cxn>
                            <a:cxn ang="16200000">
                              <a:pos x="73" y="74"/>
                            </a:cxn>
                            <a:cxn ang="16200000">
                              <a:pos x="252" y="0"/>
                            </a:cxn>
                            <a:cxn ang="16200000">
                              <a:pos x="505" y="0"/>
                            </a:cxn>
                          </a:cxnLst>
                          <a:rect l="0" t="0" r="0" b="0"/>
                          <a:pathLst>
                            <a:path w="505" h="508">
                              <a:moveTo>
                                <a:pt x="0" y="254"/>
                              </a:moveTo>
                              <a:cubicBezTo>
                                <a:pt x="0" y="114"/>
                                <a:pt x="113" y="0"/>
                                <a:pt x="252" y="0"/>
                              </a:cubicBezTo>
                              <a:cubicBezTo>
                                <a:pt x="336" y="0"/>
                                <a:pt x="420" y="0"/>
                                <a:pt x="505" y="0"/>
                              </a:cubicBezTo>
                              <a:cubicBezTo>
                                <a:pt x="505" y="84"/>
                                <a:pt x="505" y="169"/>
                                <a:pt x="505" y="254"/>
                              </a:cubicBezTo>
                              <a:cubicBezTo>
                                <a:pt x="505" y="394"/>
                                <a:pt x="392" y="508"/>
                                <a:pt x="253" y="508"/>
                              </a:cubicBezTo>
                              <a:cubicBezTo>
                                <a:pt x="114" y="508"/>
                                <a:pt x="1" y="394"/>
                                <a:pt x="1" y="2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  <wps:wsp>
                      <wps:cNvPr id="16" name="椭圆 115"/>
                      <wps:cNvSpPr/>
                      <wps:spPr>
                        <a:xfrm>
                          <a:off x="2560" y="16171"/>
                          <a:ext cx="124" cy="1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wpg:wgp>
                </a:graphicData>
              </a:graphic>
            </wp:anchor>
          </w:drawing>
        </mc:Choice>
        <mc:Fallback>
          <w:pict>
            <v:group id="组合 33" o:spid="_x0000_s1026" o:spt="203" style="position:absolute;left:0pt;margin-left:-6.3pt;margin-top:2.2pt;height:11.55pt;width:11.45pt;z-index:251666432;mso-width-relative:page;mso-height-relative:page;" coordorigin="2495,16108" coordsize="252,254" o:gfxdata="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">
              <o:lock v:ext="edit" aspectratio="f"/>
              <v:shape id="泪滴形 114" o:spid="_x0000_s1026" o:spt="100" style="position:absolute;left:2495;top:16108;height:255;width:253;rotation:8912896f;v-text-anchor:middle;" fillcolor="#808080" filled="t" stroked="f" coordsize="505,508" o:gfxdata="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+puj7sAAADb&#10;AAAADwAAAAAAAAABACAAAAAiAAAAZHJzL2Rvd25yZXYueG1sUEsBAhQAFAAAAAgAh07iQDMvBZ47&#10;AAAAOQAAABAAAAAAAAAAAQAgAAAACgEAAGRycy9zaGFwZXhtbC54bWxQSwUGAAAAAAYABgBbAQAA&#10;tAMAAAAA&#10;" path="m0,254c0,114,113,0,252,0c336,0,420,0,505,0c505,84,505,169,505,254c505,394,392,508,253,508c114,508,1,394,1,254xe">
                <v:path o:connectlocs="505,254;431,433;252,508;73,433;0,254;73,74;252,0;505,0" o:connectangles="0,82,82,82,164,247,247,247"/>
                <v:fill on="t" focussize="0,0"/>
                <v:stroke on="f" weight="2pt"/>
                <v:imagedata o:title=""/>
                <o:lock v:ext="edit" aspectratio="f"/>
              </v:shape>
              <v:shape id="椭圆 115" o:spid="_x0000_s1026" o:spt="3" type="#_x0000_t3" style="position:absolute;left:2560;top:16171;height:124;width:124;v-text-anchor:middle;" fillcolor="#FFFFFF" filled="t" stroked="f" coordsize="21600,21600" o:gfxdata="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bkI2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  <w:p>
    <w:pPr>
      <w:pStyle w:val="2"/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60" w:lineRule="auto"/>
      <w:ind w:firstLine="1121" w:firstLineChars="400"/>
      <w:jc w:val="center"/>
    </w:pPr>
    <w:r>
      <w:rPr>
        <w:rFonts w:ascii="微软雅黑" w:hAnsi="微软雅黑" w:eastAsia="微软雅黑" w:cs="微软雅黑"/>
        <w:b/>
        <w:color w:val="595959" w:themeColor="text1" w:themeTint="A6"/>
        <w:kern w:val="0"/>
        <w:sz w:val="28"/>
        <w:szCs w:val="28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356235</wp:posOffset>
          </wp:positionH>
          <wp:positionV relativeFrom="paragraph">
            <wp:posOffset>-231140</wp:posOffset>
          </wp:positionV>
          <wp:extent cx="638175" cy="641350"/>
          <wp:effectExtent l="0" t="0" r="0" b="0"/>
          <wp:wrapNone/>
          <wp:docPr id="25" name="图片 30" descr="C:\Users\Raytine\Desktop\logo各种格式\logo--.pnglogo-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30" descr="C:\Users\Raytine\Desktop\logo各种格式\logo--.pnglogo--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color w:val="595959" w:themeColor="text1" w:themeTint="A6"/>
        <w:kern w:val="0"/>
        <w:sz w:val="28"/>
        <w:szCs w:val="28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  <w:t>SHENZHEN S-TRACK SCIENCE &amp; TECHNOLOGY CO ., LTD.</w:t>
    </w:r>
  </w:p>
  <w:p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99695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7.85pt;height:0.85pt;width:510.25pt;z-index:251662336;mso-width-relative:page;mso-height-relative:page;" fillcolor="#808080" filled="t" stroked="f" coordsize="21600,21600" o:gfxdata="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Smb77VAAAABwEAAA8AAAAAAAAAAQAgAAAAIgAA&#10;AGRycy9kb3ducmV2LnhtbFBLAQIUABQAAAAIAIdO4kAre0FJ0gEAAI0DAAAOAAAAAAAAAAEAIAAA&#10;ACQBAABkcnMvZTJvRG9jLnhtbFBLBQYAAAAABgAGAFkBAABo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iwiaGRpZCI6IjRkMjcwZGMxOTNjNjk2YmVlNjU1ZTFkZDliN2JjYzRiIiwidXNlckNvdW50IjoxfQ=="/>
  </w:docVars>
  <w:rsids>
    <w:rsidRoot w:val="22920C0B"/>
    <w:rsid w:val="0000488A"/>
    <w:rsid w:val="000515F5"/>
    <w:rsid w:val="000D117B"/>
    <w:rsid w:val="00115441"/>
    <w:rsid w:val="001276BD"/>
    <w:rsid w:val="00151702"/>
    <w:rsid w:val="0016286E"/>
    <w:rsid w:val="00200D56"/>
    <w:rsid w:val="00233EDF"/>
    <w:rsid w:val="00257710"/>
    <w:rsid w:val="002B37AE"/>
    <w:rsid w:val="00333CAA"/>
    <w:rsid w:val="00367444"/>
    <w:rsid w:val="00425068"/>
    <w:rsid w:val="00452833"/>
    <w:rsid w:val="00530702"/>
    <w:rsid w:val="005D796C"/>
    <w:rsid w:val="00655B87"/>
    <w:rsid w:val="00696427"/>
    <w:rsid w:val="008B372F"/>
    <w:rsid w:val="00936512"/>
    <w:rsid w:val="00965F40"/>
    <w:rsid w:val="009777E3"/>
    <w:rsid w:val="00A23BF0"/>
    <w:rsid w:val="00A36CAD"/>
    <w:rsid w:val="00B544A0"/>
    <w:rsid w:val="00C54CE2"/>
    <w:rsid w:val="00F41B3D"/>
    <w:rsid w:val="00F74982"/>
    <w:rsid w:val="00FF65E5"/>
    <w:rsid w:val="05B74771"/>
    <w:rsid w:val="07027EF6"/>
    <w:rsid w:val="0B212BCE"/>
    <w:rsid w:val="0D3D25D2"/>
    <w:rsid w:val="0DED74A4"/>
    <w:rsid w:val="12A648E7"/>
    <w:rsid w:val="144D0B5D"/>
    <w:rsid w:val="153A5917"/>
    <w:rsid w:val="153B4969"/>
    <w:rsid w:val="1BBD6AB7"/>
    <w:rsid w:val="1FCA1842"/>
    <w:rsid w:val="220E46D2"/>
    <w:rsid w:val="226E2C5D"/>
    <w:rsid w:val="22920C0B"/>
    <w:rsid w:val="243E7F9F"/>
    <w:rsid w:val="28811B7E"/>
    <w:rsid w:val="38F6258E"/>
    <w:rsid w:val="39777E03"/>
    <w:rsid w:val="3BA73299"/>
    <w:rsid w:val="3BAB5181"/>
    <w:rsid w:val="423E52BB"/>
    <w:rsid w:val="430B370A"/>
    <w:rsid w:val="4ABE7797"/>
    <w:rsid w:val="4FC43E73"/>
    <w:rsid w:val="50A72A35"/>
    <w:rsid w:val="54757017"/>
    <w:rsid w:val="56575519"/>
    <w:rsid w:val="568B04FC"/>
    <w:rsid w:val="5AC844F7"/>
    <w:rsid w:val="5F287326"/>
    <w:rsid w:val="63FD3B87"/>
    <w:rsid w:val="6601006B"/>
    <w:rsid w:val="668A1CE2"/>
    <w:rsid w:val="66D863DA"/>
    <w:rsid w:val="6988069C"/>
    <w:rsid w:val="6A2F5E03"/>
    <w:rsid w:val="6C972B50"/>
    <w:rsid w:val="6E3B06BD"/>
    <w:rsid w:val="74B450BA"/>
    <w:rsid w:val="788F406C"/>
    <w:rsid w:val="7994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qFormat/>
    <w:uiPriority w:val="22"/>
    <w:rPr>
      <w:b/>
      <w:bCs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标题 1 Char"/>
    <w:qFormat/>
    <w:uiPriority w:val="0"/>
    <w:rPr>
      <w:b/>
      <w:kern w:val="44"/>
      <w:sz w:val="44"/>
    </w:rPr>
  </w:style>
  <w:style w:type="character" w:customStyle="1" w:styleId="11">
    <w:name w:val="标题 2 Char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ytine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</Template>
  <Pages>2</Pages>
  <Words>141</Words>
  <Characters>850</Characters>
  <Lines>2</Lines>
  <Paragraphs>1</Paragraphs>
  <TotalTime>1</TotalTime>
  <ScaleCrop>false</ScaleCrop>
  <LinksUpToDate>false</LinksUpToDate>
  <CharactersWithSpaces>951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2021-08-04T07:08:00Z</dcterms:created>
  <dc:creator>笔墨花涧</dc:creator>
  <cp:lastModifiedBy>吴思祺 外贸事业部</cp:lastModifiedBy>
  <cp:lastPrinted>2021-08-05T04:06:00Z</cp:lastPrinted>
  <dcterms:modified xsi:type="dcterms:W3CDTF">2022-08-29T03:13:46Z</dcterms:modified>
  <dc:title>安毕秀斯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35799BB054B04868AA4B009E6A5F6A36</vt:lpwstr>
  </property>
</Properties>
</file>